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73F215" w14:textId="77777777" w:rsidR="009E4117" w:rsidRDefault="009E4117">
      <w:r>
        <w:rPr>
          <w:noProof/>
        </w:rPr>
        <w:drawing>
          <wp:anchor distT="0" distB="0" distL="114300" distR="114300" simplePos="0" relativeHeight="251659264" behindDoc="1" locked="1" layoutInCell="1" allowOverlap="1" wp14:anchorId="71628E98" wp14:editId="7485AE7B">
            <wp:simplePos x="0" y="0"/>
            <wp:positionH relativeFrom="page">
              <wp:align>left</wp:align>
            </wp:positionH>
            <wp:positionV relativeFrom="paragraph">
              <wp:posOffset>-1203960</wp:posOffset>
            </wp:positionV>
            <wp:extent cx="7879080" cy="10058400"/>
            <wp:effectExtent l="0" t="0" r="7620" b="0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7908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E9D513" w14:textId="77777777" w:rsidR="00653322" w:rsidRDefault="00653322" w:rsidP="00F32DB3">
      <w:pPr>
        <w:pStyle w:val="Title"/>
        <w:ind w:left="1440" w:firstLine="720"/>
        <w:jc w:val="both"/>
        <w:rPr>
          <w:color w:val="6E1F7B"/>
          <w:sz w:val="72"/>
          <w:szCs w:val="72"/>
        </w:rPr>
      </w:pPr>
    </w:p>
    <w:p w14:paraId="1CC5B807" w14:textId="1C0C962C" w:rsidR="00F32DB3" w:rsidRPr="003228FA" w:rsidRDefault="00A06C28" w:rsidP="00F32DB3">
      <w:pPr>
        <w:pStyle w:val="Title"/>
        <w:ind w:left="1440" w:firstLine="720"/>
        <w:jc w:val="both"/>
        <w:rPr>
          <w:color w:val="6E1F7B"/>
          <w:sz w:val="72"/>
          <w:szCs w:val="72"/>
          <w14:textFill>
            <w14:solidFill>
              <w14:srgbClr w14:val="6E1F7B">
                <w14:lumMod w14:val="10000"/>
                <w14:lumOff w14:val="90000"/>
              </w14:srgbClr>
            </w14:solidFill>
          </w14:textFill>
        </w:rPr>
      </w:pPr>
      <w:r w:rsidRPr="003228FA">
        <w:rPr>
          <w:color w:val="6E1F7B"/>
          <w:sz w:val="72"/>
          <w:szCs w:val="72"/>
        </w:rPr>
        <w:t>NEWCASTLE</w:t>
      </w:r>
    </w:p>
    <w:p w14:paraId="411AFE26" w14:textId="42DA11E0" w:rsidR="005F0CC1" w:rsidRPr="003228FA" w:rsidRDefault="00F32DB3" w:rsidP="00F32DB3">
      <w:pPr>
        <w:pStyle w:val="Title"/>
        <w:jc w:val="both"/>
        <w:rPr>
          <w:color w:val="6E1F7B"/>
          <w:sz w:val="40"/>
          <w:szCs w:val="40"/>
          <w14:textFill>
            <w14:solidFill>
              <w14:srgbClr w14:val="6E1F7B">
                <w14:lumMod w14:val="10000"/>
                <w14:lumOff w14:val="90000"/>
              </w14:srgbClr>
            </w14:solidFill>
          </w14:textFill>
        </w:rPr>
      </w:pPr>
      <w:r w:rsidRPr="003228FA">
        <w:rPr>
          <w:color w:val="6E1F7B"/>
          <w:sz w:val="72"/>
          <w:szCs w:val="72"/>
          <w14:textFill>
            <w14:solidFill>
              <w14:srgbClr w14:val="6E1F7B">
                <w14:lumMod w14:val="10000"/>
                <w14:lumOff w14:val="90000"/>
              </w14:srgbClr>
            </w14:solidFill>
          </w14:textFill>
        </w:rPr>
        <w:t xml:space="preserve">   </w:t>
      </w:r>
      <w:r w:rsidR="00A06C28" w:rsidRPr="003228FA">
        <w:rPr>
          <w:color w:val="6E1F7B"/>
          <w:sz w:val="72"/>
          <w:szCs w:val="72"/>
        </w:rPr>
        <w:t>DAY</w:t>
      </w:r>
      <w:r w:rsidRPr="003228FA">
        <w:rPr>
          <w:color w:val="6E1F7B"/>
          <w:sz w:val="72"/>
          <w:szCs w:val="72"/>
          <w14:textFill>
            <w14:solidFill>
              <w14:srgbClr w14:val="6E1F7B">
                <w14:lumMod w14:val="10000"/>
                <w14:lumOff w14:val="90000"/>
              </w14:srgbClr>
            </w14:solidFill>
          </w14:textFill>
        </w:rPr>
        <w:t xml:space="preserve"> </w:t>
      </w:r>
      <w:r w:rsidR="00A06C28" w:rsidRPr="003228FA">
        <w:rPr>
          <w:color w:val="6E1F7B"/>
          <w:sz w:val="72"/>
          <w:szCs w:val="72"/>
        </w:rPr>
        <w:t>SPA</w:t>
      </w:r>
      <w:r w:rsidRPr="003228FA">
        <w:rPr>
          <w:color w:val="6E1F7B"/>
          <w:sz w:val="72"/>
          <w:szCs w:val="72"/>
          <w14:textFill>
            <w14:solidFill>
              <w14:srgbClr w14:val="6E1F7B">
                <w14:lumMod w14:val="10000"/>
                <w14:lumOff w14:val="90000"/>
              </w14:srgbClr>
            </w14:solidFill>
          </w14:textFill>
        </w:rPr>
        <w:t xml:space="preserve"> </w:t>
      </w:r>
      <w:r w:rsidR="00A06C28" w:rsidRPr="003228FA">
        <w:rPr>
          <w:color w:val="6E1F7B"/>
          <w:sz w:val="40"/>
          <w:szCs w:val="40"/>
        </w:rPr>
        <w:t>&amp;</w:t>
      </w:r>
      <w:r w:rsidRPr="003228FA">
        <w:rPr>
          <w:color w:val="6E1F7B"/>
          <w:sz w:val="72"/>
          <w:szCs w:val="72"/>
          <w14:textFill>
            <w14:solidFill>
              <w14:srgbClr w14:val="6E1F7B">
                <w14:lumMod w14:val="10000"/>
                <w14:lumOff w14:val="90000"/>
              </w14:srgbClr>
            </w14:solidFill>
          </w14:textFill>
        </w:rPr>
        <w:t xml:space="preserve"> </w:t>
      </w:r>
      <w:r w:rsidR="00A06C28" w:rsidRPr="003228FA">
        <w:rPr>
          <w:color w:val="6E1F7B"/>
          <w:sz w:val="72"/>
          <w:szCs w:val="72"/>
        </w:rPr>
        <w:t>WELLNESS</w:t>
      </w:r>
      <w:r w:rsidRPr="003228FA">
        <w:rPr>
          <w:color w:val="6E1F7B"/>
          <w:sz w:val="72"/>
          <w:szCs w:val="72"/>
          <w14:textFill>
            <w14:solidFill>
              <w14:srgbClr w14:val="6E1F7B">
                <w14:lumMod w14:val="10000"/>
                <w14:lumOff w14:val="90000"/>
              </w14:srgbClr>
            </w14:solidFill>
          </w14:textFill>
        </w:rPr>
        <w:t xml:space="preserve"> </w:t>
      </w:r>
      <w:r w:rsidR="00A06C28" w:rsidRPr="003228FA">
        <w:rPr>
          <w:color w:val="6E1F7B"/>
          <w:sz w:val="40"/>
          <w:szCs w:val="40"/>
        </w:rPr>
        <w:t>CENTRE</w:t>
      </w:r>
    </w:p>
    <w:p w14:paraId="0A7B5D70" w14:textId="6B14F07C" w:rsidR="00F32DB3" w:rsidRPr="003228FA" w:rsidRDefault="00F32DB3" w:rsidP="00F32DB3">
      <w:pPr>
        <w:rPr>
          <w:color w:val="6E1F7B"/>
          <w:sz w:val="20"/>
          <w:szCs w:val="20"/>
          <w14:textFill>
            <w14:solidFill>
              <w14:srgbClr w14:val="6E1F7B">
                <w14:lumMod w14:val="10000"/>
                <w14:lumOff w14:val="90000"/>
              </w14:srgbClr>
            </w14:solidFill>
          </w14:textFill>
        </w:rPr>
      </w:pPr>
      <w:r w:rsidRPr="00CA78AC">
        <w:rPr>
          <w:color w:val="700070"/>
          <w:sz w:val="20"/>
          <w:szCs w:val="20"/>
        </w:rPr>
        <w:t xml:space="preserve">187 King </w:t>
      </w:r>
      <w:proofErr w:type="spellStart"/>
      <w:r w:rsidRPr="00CA78AC">
        <w:rPr>
          <w:color w:val="700070"/>
          <w:sz w:val="20"/>
          <w:szCs w:val="20"/>
        </w:rPr>
        <w:t>Ave.E</w:t>
      </w:r>
      <w:proofErr w:type="spellEnd"/>
      <w:r w:rsidRPr="00CA78AC">
        <w:rPr>
          <w:color w:val="700070"/>
          <w:sz w:val="20"/>
          <w:szCs w:val="20"/>
        </w:rPr>
        <w:t xml:space="preserve">, Newcastle, Tel: 365-661-4772, </w:t>
      </w:r>
      <w:hyperlink r:id="rId10" w:history="1">
        <w:r w:rsidRPr="003228FA">
          <w:rPr>
            <w:rStyle w:val="Hyperlink"/>
            <w:color w:val="6E1F7B"/>
            <w:sz w:val="20"/>
            <w:szCs w:val="20"/>
          </w:rPr>
          <w:t>newcastlespa@mail.com</w:t>
        </w:r>
      </w:hyperlink>
      <w:r w:rsidRPr="003228FA">
        <w:rPr>
          <w:color w:val="6E1F7B"/>
          <w:sz w:val="20"/>
          <w:szCs w:val="20"/>
          <w14:textFill>
            <w14:solidFill>
              <w14:srgbClr w14:val="6E1F7B">
                <w14:lumMod w14:val="10000"/>
                <w14:lumOff w14:val="90000"/>
              </w14:srgbClr>
            </w14:solidFill>
          </w14:textFill>
        </w:rPr>
        <w:t xml:space="preserve">, </w:t>
      </w:r>
      <w:hyperlink r:id="rId11" w:history="1">
        <w:r w:rsidRPr="003228FA">
          <w:rPr>
            <w:rStyle w:val="Hyperlink"/>
            <w:color w:val="6E1F7B"/>
            <w:sz w:val="20"/>
            <w:szCs w:val="20"/>
          </w:rPr>
          <w:t>www.newcastlespa.ca</w:t>
        </w:r>
      </w:hyperlink>
    </w:p>
    <w:p w14:paraId="5A816E82" w14:textId="77777777" w:rsidR="00F32DB3" w:rsidRPr="00F32DB3" w:rsidRDefault="00F32DB3" w:rsidP="00F32DB3">
      <w:pPr>
        <w:rPr>
          <w:sz w:val="20"/>
          <w:szCs w:val="20"/>
        </w:rPr>
      </w:pPr>
    </w:p>
    <w:p w14:paraId="6B49EEBE" w14:textId="04D89614" w:rsidR="008C37D9" w:rsidRDefault="00F32DB3" w:rsidP="008C37D9">
      <w:pPr>
        <w:spacing w:after="300"/>
        <w:rPr>
          <w:color w:val="004D5C"/>
        </w:rPr>
      </w:pPr>
      <w:r w:rsidRPr="003228FA">
        <w:rPr>
          <w:color w:val="004D5C"/>
        </w:rPr>
        <w:t>Hosted a</w:t>
      </w:r>
    </w:p>
    <w:p w14:paraId="207AA3CF" w14:textId="4FF0FDEB" w:rsidR="00F32DB3" w:rsidRPr="003228FA" w:rsidRDefault="00F32DB3" w:rsidP="008C37D9">
      <w:pPr>
        <w:spacing w:after="300"/>
        <w:rPr>
          <w:color w:val="004D5C"/>
        </w:rPr>
      </w:pPr>
      <w:r w:rsidRPr="00653322">
        <w:rPr>
          <w:color w:val="004D5C"/>
          <w:sz w:val="48"/>
          <w:szCs w:val="48"/>
        </w:rPr>
        <w:t>FULL MOON MEDITATION</w:t>
      </w:r>
      <w:r w:rsidRPr="003228FA">
        <w:rPr>
          <w:color w:val="004D5C"/>
        </w:rPr>
        <w:t xml:space="preserve"> SESSION</w:t>
      </w:r>
    </w:p>
    <w:p w14:paraId="3D51562F" w14:textId="6A722A6D" w:rsidR="00F32DB3" w:rsidRPr="003228FA" w:rsidRDefault="00F32DB3" w:rsidP="00F32DB3">
      <w:pPr>
        <w:jc w:val="both"/>
        <w:rPr>
          <w:color w:val="004D5C"/>
        </w:rPr>
      </w:pPr>
      <w:r w:rsidRPr="003228FA">
        <w:rPr>
          <w:color w:val="004D5C"/>
        </w:rPr>
        <w:t xml:space="preserve">                                           </w:t>
      </w:r>
      <w:r w:rsidRPr="003228FA">
        <w:rPr>
          <w:noProof/>
          <w:color w:val="004D5C"/>
        </w:rPr>
        <mc:AlternateContent>
          <mc:Choice Requires="wps">
            <w:drawing>
              <wp:inline distT="0" distB="0" distL="0" distR="0" wp14:anchorId="76121AEC" wp14:editId="2F9FC3F3">
                <wp:extent cx="981076" cy="0"/>
                <wp:effectExtent l="0" t="19050" r="28575" b="19050"/>
                <wp:docPr id="83" name="Straight Connector 83" descr="text divide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81076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E664C83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<v:stroke joinstyle="miter"/>
                <w10:anchorlock/>
              </v:line>
            </w:pict>
          </mc:Fallback>
        </mc:AlternateContent>
      </w:r>
    </w:p>
    <w:p w14:paraId="4DA7414F" w14:textId="69BAA246" w:rsidR="00A06C28" w:rsidRPr="003228FA" w:rsidRDefault="00A06C28" w:rsidP="00B756B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7620"/>
        </w:tabs>
        <w:jc w:val="both"/>
        <w:rPr>
          <w:color w:val="004D5C"/>
        </w:rPr>
      </w:pPr>
      <w:r w:rsidRPr="003228FA">
        <w:rPr>
          <w:color w:val="004D5C"/>
        </w:rPr>
        <w:t xml:space="preserve">Presented By: </w:t>
      </w:r>
      <w:r w:rsidR="00F32DB3" w:rsidRPr="003228FA">
        <w:rPr>
          <w:color w:val="004D5C"/>
        </w:rPr>
        <w:t xml:space="preserve"> </w:t>
      </w:r>
      <w:r w:rsidR="00F32DB3" w:rsidRPr="003228FA">
        <w:rPr>
          <w:color w:val="004D5C"/>
        </w:rPr>
        <w:tab/>
      </w:r>
      <w:r w:rsidR="00F32DB3" w:rsidRPr="003228FA">
        <w:rPr>
          <w:color w:val="004D5C"/>
        </w:rPr>
        <w:tab/>
        <w:t xml:space="preserve">    </w:t>
      </w:r>
      <w:r w:rsidRPr="003228FA">
        <w:rPr>
          <w:color w:val="004D5C"/>
          <w:sz w:val="40"/>
          <w:szCs w:val="40"/>
        </w:rPr>
        <w:t>Nadine</w:t>
      </w:r>
      <w:r w:rsidR="00B756BA" w:rsidRPr="003228FA">
        <w:rPr>
          <w:color w:val="004D5C"/>
          <w:sz w:val="40"/>
          <w:szCs w:val="40"/>
        </w:rPr>
        <w:tab/>
      </w:r>
    </w:p>
    <w:p w14:paraId="31EA925E" w14:textId="00F543E1" w:rsidR="00A06C28" w:rsidRPr="003228FA" w:rsidRDefault="00F32DB3" w:rsidP="00F32DB3">
      <w:pPr>
        <w:tabs>
          <w:tab w:val="center" w:pos="4680"/>
          <w:tab w:val="right" w:pos="9331"/>
        </w:tabs>
        <w:jc w:val="left"/>
        <w:rPr>
          <w:color w:val="004D5C"/>
          <w:sz w:val="40"/>
          <w:szCs w:val="40"/>
        </w:rPr>
      </w:pPr>
      <w:r w:rsidRPr="003228FA">
        <w:rPr>
          <w:color w:val="004D5C"/>
          <w:sz w:val="40"/>
          <w:szCs w:val="40"/>
        </w:rPr>
        <w:tab/>
      </w:r>
      <w:r w:rsidR="00A06C28" w:rsidRPr="003228FA">
        <w:rPr>
          <w:color w:val="004D5C"/>
          <w:sz w:val="40"/>
          <w:szCs w:val="40"/>
        </w:rPr>
        <w:t>Veronica</w:t>
      </w:r>
      <w:r w:rsidRPr="003228FA">
        <w:rPr>
          <w:color w:val="004D5C"/>
          <w:sz w:val="40"/>
          <w:szCs w:val="40"/>
        </w:rPr>
        <w:tab/>
      </w:r>
    </w:p>
    <w:p w14:paraId="37892100" w14:textId="340A062F" w:rsidR="00A06C28" w:rsidRPr="003228FA" w:rsidRDefault="00A06C28" w:rsidP="00F32DB3">
      <w:pPr>
        <w:rPr>
          <w:color w:val="004D5C"/>
          <w:sz w:val="36"/>
          <w:szCs w:val="36"/>
        </w:rPr>
      </w:pPr>
      <w:r w:rsidRPr="003228FA">
        <w:rPr>
          <w:color w:val="004D5C"/>
          <w:sz w:val="36"/>
          <w:szCs w:val="36"/>
        </w:rPr>
        <w:t>&amp; Heather</w:t>
      </w:r>
    </w:p>
    <w:p w14:paraId="4394CEA6" w14:textId="1D1B82B3" w:rsidR="005F0CC1" w:rsidRPr="003228FA" w:rsidRDefault="00F32DB3" w:rsidP="009E4117">
      <w:pPr>
        <w:rPr>
          <w:color w:val="004D5C"/>
        </w:rPr>
      </w:pPr>
      <w:r w:rsidRPr="003228FA">
        <w:rPr>
          <w:color w:val="004D5C"/>
        </w:rPr>
        <w:t>on</w:t>
      </w:r>
    </w:p>
    <w:p w14:paraId="2B89C7EE" w14:textId="77777777" w:rsidR="00A06C28" w:rsidRPr="003228FA" w:rsidRDefault="00A06C28" w:rsidP="00F32DB3">
      <w:pPr>
        <w:spacing w:after="300"/>
        <w:ind w:left="0"/>
        <w:rPr>
          <w:color w:val="004D5C"/>
        </w:rPr>
      </w:pPr>
      <w:r w:rsidRPr="003228FA">
        <w:rPr>
          <w:color w:val="004D5C"/>
        </w:rPr>
        <w:t>Sunday October 5, 2025</w:t>
      </w:r>
    </w:p>
    <w:p w14:paraId="38B9874F" w14:textId="77777777" w:rsidR="00A06C28" w:rsidRPr="003228FA" w:rsidRDefault="00A06C28" w:rsidP="00105759">
      <w:pPr>
        <w:spacing w:after="300"/>
        <w:rPr>
          <w:color w:val="004D5C"/>
        </w:rPr>
      </w:pPr>
      <w:r w:rsidRPr="003228FA">
        <w:rPr>
          <w:color w:val="004D5C"/>
        </w:rPr>
        <w:t xml:space="preserve">To raise money to </w:t>
      </w:r>
      <w:r w:rsidRPr="003228FA">
        <w:rPr>
          <w:color w:val="004D5C"/>
          <w:sz w:val="44"/>
          <w:szCs w:val="44"/>
        </w:rPr>
        <w:t xml:space="preserve">DONATE </w:t>
      </w:r>
      <w:r w:rsidRPr="003228FA">
        <w:rPr>
          <w:color w:val="004D5C"/>
        </w:rPr>
        <w:t xml:space="preserve">to the </w:t>
      </w:r>
      <w:r w:rsidRPr="003228FA">
        <w:rPr>
          <w:color w:val="004D5C"/>
          <w:sz w:val="44"/>
          <w:szCs w:val="44"/>
        </w:rPr>
        <w:t>FOOD BANK</w:t>
      </w:r>
    </w:p>
    <w:p w14:paraId="11AB3D7D" w14:textId="7F5EFDE3" w:rsidR="00024B92" w:rsidRPr="003228FA" w:rsidRDefault="00A06C28" w:rsidP="00F32DB3">
      <w:pPr>
        <w:spacing w:after="300"/>
        <w:rPr>
          <w:color w:val="005070"/>
          <w14:textFill>
            <w14:solidFill>
              <w14:srgbClr w14:val="005070">
                <w14:lumMod w14:val="20000"/>
                <w14:lumOff w14:val="80000"/>
              </w14:srgbClr>
            </w14:solidFill>
          </w14:textFill>
        </w:rPr>
      </w:pPr>
      <w:r w:rsidRPr="003228FA">
        <w:rPr>
          <w:color w:val="005070"/>
        </w:rPr>
        <w:t xml:space="preserve">We collected all these food items that we would like donate to the food bank. </w:t>
      </w:r>
    </w:p>
    <w:p w14:paraId="7037EC03" w14:textId="79A3C7E1" w:rsidR="00F32DB3" w:rsidRPr="003228FA" w:rsidRDefault="00F32DB3" w:rsidP="005325F0">
      <w:pPr>
        <w:spacing w:before="0"/>
        <w:ind w:left="0"/>
        <w:rPr>
          <w:color w:val="005070"/>
        </w:rPr>
      </w:pPr>
      <w:r w:rsidRPr="003228FA">
        <w:rPr>
          <w:noProof/>
          <w:color w:val="005070"/>
        </w:rPr>
        <mc:AlternateContent>
          <mc:Choice Requires="wps">
            <w:drawing>
              <wp:inline distT="0" distB="0" distL="0" distR="0" wp14:anchorId="1B380544" wp14:editId="4F2EC55D">
                <wp:extent cx="981076" cy="0"/>
                <wp:effectExtent l="0" t="19050" r="28575" b="19050"/>
                <wp:docPr id="84" name="Straight Connector 84" descr="text divide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81076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6C162A5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<v:stroke joinstyle="miter"/>
                <w10:anchorlock/>
              </v:line>
            </w:pict>
          </mc:Fallback>
        </mc:AlternateContent>
      </w:r>
    </w:p>
    <w:p w14:paraId="1BFF1C60" w14:textId="77777777" w:rsidR="00F32DB3" w:rsidRPr="003228FA" w:rsidRDefault="00F32DB3" w:rsidP="005325F0">
      <w:pPr>
        <w:spacing w:before="0"/>
        <w:ind w:left="0"/>
        <w:rPr>
          <w:color w:val="005070"/>
          <w14:textFill>
            <w14:solidFill>
              <w14:srgbClr w14:val="005070">
                <w14:lumMod w14:val="20000"/>
                <w14:lumOff w14:val="80000"/>
              </w14:srgbClr>
            </w14:solidFill>
          </w14:textFill>
        </w:rPr>
      </w:pPr>
    </w:p>
    <w:p w14:paraId="59B4675B" w14:textId="50565B73" w:rsidR="00A06C28" w:rsidRPr="003228FA" w:rsidRDefault="00A06C28" w:rsidP="005325F0">
      <w:pPr>
        <w:spacing w:before="0"/>
        <w:ind w:left="0"/>
        <w:rPr>
          <w:color w:val="005070"/>
        </w:rPr>
      </w:pPr>
      <w:r w:rsidRPr="003228FA">
        <w:rPr>
          <w:color w:val="005070"/>
        </w:rPr>
        <w:t>THANK YOU FOR ALL THAT YOU DO FOR PEOPLE!</w:t>
      </w:r>
    </w:p>
    <w:sectPr w:rsidR="00A06C28" w:rsidRPr="003228FA" w:rsidSect="00B80FAA">
      <w:headerReference w:type="default" r:id="rId12"/>
      <w:pgSz w:w="12240" w:h="15840"/>
      <w:pgMar w:top="1440" w:right="1440" w:bottom="1440" w:left="144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F5984C6" w14:textId="77777777" w:rsidR="00516B38" w:rsidRDefault="00516B38">
      <w:pPr>
        <w:spacing w:before="0"/>
      </w:pPr>
      <w:r>
        <w:separator/>
      </w:r>
    </w:p>
  </w:endnote>
  <w:endnote w:type="continuationSeparator" w:id="0">
    <w:p w14:paraId="1964E8C0" w14:textId="77777777" w:rsidR="00516B38" w:rsidRDefault="00516B38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0169218" w14:textId="77777777" w:rsidR="00516B38" w:rsidRDefault="00516B38">
      <w:pPr>
        <w:spacing w:before="0"/>
      </w:pPr>
      <w:r>
        <w:separator/>
      </w:r>
    </w:p>
  </w:footnote>
  <w:footnote w:type="continuationSeparator" w:id="0">
    <w:p w14:paraId="032120FB" w14:textId="77777777" w:rsidR="00516B38" w:rsidRDefault="00516B38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F9952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proofState w:spelling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6C28"/>
    <w:rsid w:val="00024B92"/>
    <w:rsid w:val="0003383B"/>
    <w:rsid w:val="00052C52"/>
    <w:rsid w:val="00105759"/>
    <w:rsid w:val="00134C5B"/>
    <w:rsid w:val="00166557"/>
    <w:rsid w:val="001D6E60"/>
    <w:rsid w:val="002D3176"/>
    <w:rsid w:val="003228FA"/>
    <w:rsid w:val="00395C97"/>
    <w:rsid w:val="003B2720"/>
    <w:rsid w:val="003E6DF0"/>
    <w:rsid w:val="0040003F"/>
    <w:rsid w:val="004008C9"/>
    <w:rsid w:val="00412883"/>
    <w:rsid w:val="004650EC"/>
    <w:rsid w:val="00516B38"/>
    <w:rsid w:val="005325F0"/>
    <w:rsid w:val="00572C51"/>
    <w:rsid w:val="00582666"/>
    <w:rsid w:val="005F0CC1"/>
    <w:rsid w:val="00650399"/>
    <w:rsid w:val="00653322"/>
    <w:rsid w:val="00673C5F"/>
    <w:rsid w:val="006B609A"/>
    <w:rsid w:val="00715CEC"/>
    <w:rsid w:val="00723AA3"/>
    <w:rsid w:val="007454CF"/>
    <w:rsid w:val="007A336B"/>
    <w:rsid w:val="007A6C38"/>
    <w:rsid w:val="00813984"/>
    <w:rsid w:val="008C37D9"/>
    <w:rsid w:val="009E4117"/>
    <w:rsid w:val="009F0A9F"/>
    <w:rsid w:val="00A00F2C"/>
    <w:rsid w:val="00A068F5"/>
    <w:rsid w:val="00A06C28"/>
    <w:rsid w:val="00A51113"/>
    <w:rsid w:val="00A709B9"/>
    <w:rsid w:val="00AF300E"/>
    <w:rsid w:val="00B756BA"/>
    <w:rsid w:val="00B80FAA"/>
    <w:rsid w:val="00B94AC1"/>
    <w:rsid w:val="00C21854"/>
    <w:rsid w:val="00CA580F"/>
    <w:rsid w:val="00CA78AC"/>
    <w:rsid w:val="00D02AD4"/>
    <w:rsid w:val="00D45754"/>
    <w:rsid w:val="00D85786"/>
    <w:rsid w:val="00E162EB"/>
    <w:rsid w:val="00E22D94"/>
    <w:rsid w:val="00E708F2"/>
    <w:rsid w:val="00E85FE9"/>
    <w:rsid w:val="00E96786"/>
    <w:rsid w:val="00F32D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8EEB961"/>
  <w15:chartTrackingRefBased/>
  <w15:docId w15:val="{6EC756CA-CAC0-4CB6-8368-70BBF66FA0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F0CC1"/>
    <w:pPr>
      <w:spacing w:before="40" w:after="0" w:line="240" w:lineRule="auto"/>
      <w:ind w:left="29" w:right="29"/>
      <w:jc w:val="center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7454CF"/>
    <w:pPr>
      <w:outlineLvl w:val="0"/>
    </w:pPr>
    <w:rPr>
      <w:caps/>
    </w:rPr>
  </w:style>
  <w:style w:type="paragraph" w:styleId="Heading2">
    <w:name w:val="heading 2"/>
    <w:basedOn w:val="Normal"/>
    <w:next w:val="Normal"/>
    <w:semiHidden/>
    <w:qFormat/>
    <w:rsid w:val="00105759"/>
    <w:pPr>
      <w:spacing w:before="300" w:after="100"/>
      <w:outlineLvl w:val="1"/>
    </w:pPr>
    <w:rPr>
      <w:caps/>
    </w:rPr>
  </w:style>
  <w:style w:type="paragraph" w:styleId="Heading3">
    <w:name w:val="heading 3"/>
    <w:basedOn w:val="Normal"/>
    <w:next w:val="Normal"/>
    <w:semiHidden/>
    <w:qFormat/>
    <w:rsid w:val="00105759"/>
    <w:pPr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semiHidden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5F0CC1"/>
    <w:rPr>
      <w:b/>
      <w:bCs/>
      <w:color w:val="3A3363" w:themeColor="text2"/>
      <w:sz w:val="32"/>
      <w:szCs w:val="26"/>
    </w:rPr>
  </w:style>
  <w:style w:type="paragraph" w:styleId="Footer">
    <w:name w:val="footer"/>
    <w:basedOn w:val="Normal"/>
    <w:link w:val="FooterChar"/>
    <w:uiPriority w:val="99"/>
    <w:semiHidden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5F0CC1"/>
    <w:rPr>
      <w:b/>
      <w:bCs/>
      <w:color w:val="3A3363" w:themeColor="text2"/>
      <w:sz w:val="32"/>
      <w:szCs w:val="2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F0CC1"/>
    <w:rPr>
      <w:sz w:val="40"/>
    </w:rPr>
  </w:style>
  <w:style w:type="character" w:customStyle="1" w:styleId="SubtitleChar">
    <w:name w:val="Subtitle Char"/>
    <w:basedOn w:val="DefaultParagraphFont"/>
    <w:link w:val="Subtitle"/>
    <w:uiPriority w:val="11"/>
    <w:rsid w:val="005F0CC1"/>
    <w:rPr>
      <w:b/>
      <w:bCs/>
      <w:color w:val="3A3363" w:themeColor="text2"/>
      <w:sz w:val="40"/>
      <w:szCs w:val="26"/>
    </w:rPr>
  </w:style>
  <w:style w:type="paragraph" w:styleId="Title">
    <w:name w:val="Title"/>
    <w:basedOn w:val="Normal"/>
    <w:next w:val="Normal"/>
    <w:link w:val="TitleChar"/>
    <w:uiPriority w:val="10"/>
    <w:qFormat/>
    <w:rsid w:val="005F0CC1"/>
    <w:rPr>
      <w:sz w:val="120"/>
    </w:rPr>
  </w:style>
  <w:style w:type="character" w:customStyle="1" w:styleId="TitleChar">
    <w:name w:val="Title Char"/>
    <w:basedOn w:val="DefaultParagraphFont"/>
    <w:link w:val="Title"/>
    <w:uiPriority w:val="10"/>
    <w:rsid w:val="005F0CC1"/>
    <w:rPr>
      <w:b/>
      <w:bCs/>
      <w:color w:val="3A3363" w:themeColor="text2"/>
      <w:sz w:val="120"/>
      <w:szCs w:val="26"/>
    </w:rPr>
  </w:style>
  <w:style w:type="character" w:styleId="Hyperlink">
    <w:name w:val="Hyperlink"/>
    <w:basedOn w:val="DefaultParagraphFont"/>
    <w:uiPriority w:val="99"/>
    <w:unhideWhenUsed/>
    <w:rsid w:val="00F32DB3"/>
    <w:rPr>
      <w:color w:val="ECBE1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32DB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newcastlespa.ca" TargetMode="External"/><Relationship Id="rId5" Type="http://schemas.openxmlformats.org/officeDocument/2006/relationships/settings" Target="settings.xml"/><Relationship Id="rId10" Type="http://schemas.openxmlformats.org/officeDocument/2006/relationships/hyperlink" Target="mailto:newcastlespa@mail.com" TargetMode="Externa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eather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Image xmlns="71af3243-3dd4-4a8d-8c0d-dd76da1f02a5">
      <Url xsi:nil="true"/>
      <Description xsi:nil="true"/>
    </Image>
    <Status xmlns="71af3243-3dd4-4a8d-8c0d-dd76da1f02a5">Not started</Status>
    <Background xmlns="71af3243-3dd4-4a8d-8c0d-dd76da1f02a5">false</Background>
    <_ip_UnifiedCompliancePolicyProperties xmlns="http://schemas.microsoft.com/sharepoint/v3" xsi:nil="true"/>
    <ImageTagsTaxHTField xmlns="71af3243-3dd4-4a8d-8c0d-dd76da1f02a5">
      <Terms xmlns="http://schemas.microsoft.com/office/infopath/2007/PartnerControls"/>
    </ImageTagsTaxHTField>
    <TaxCatchAll xmlns="230e9df3-be65-4c73-a93b-d1236ebd677e" xsi:nil="true"/>
    <MediaServiceKeyPoints xmlns="71af3243-3dd4-4a8d-8c0d-dd76da1f02a5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30" ma:contentTypeDescription="Create a new document." ma:contentTypeScope="" ma:versionID="cec0622158e8f13124e9e8fd4de31bd1">
  <xsd:schema xmlns:xsd="http://www.w3.org/2001/XMLSchema" xmlns:xs="http://www.w3.org/2001/XMLSchema" xmlns:p="http://schemas.microsoft.com/office/2006/metadata/properties" xmlns:ns1="http://schemas.microsoft.com/sharepoint/v3" xmlns:ns2="71af3243-3dd4-4a8d-8c0d-dd76da1f02a5" xmlns:ns3="16c05727-aa75-4e4a-9b5f-8a80a1165891" xmlns:ns4="230e9df3-be65-4c73-a93b-d1236ebd677e" targetNamespace="http://schemas.microsoft.com/office/2006/metadata/properties" ma:root="true" ma:fieldsID="3b52f30ab005d15df08657af532e6e38" ns1:_="" ns2:_="" ns3:_="" ns4:_="">
    <xsd:import namespace="http://schemas.microsoft.com/sharepoint/v3"/>
    <xsd:import namespace="71af3243-3dd4-4a8d-8c0d-dd76da1f02a5"/>
    <xsd:import namespace="16c05727-aa75-4e4a-9b5f-8a80a1165891"/>
    <xsd:import namespace="230e9df3-be65-4c73-a93b-d1236ebd677e"/>
    <xsd:element name="properties">
      <xsd:complexType>
        <xsd:sequence>
          <xsd:element name="documentManagement">
            <xsd:complexType>
              <xsd:all>
                <xsd:element ref="ns2:Status" minOccurs="0"/>
                <xsd:element ref="ns2:Image" minOccurs="0"/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1:_ip_UnifiedCompliancePolicyProperties" minOccurs="0"/>
                <xsd:element ref="ns1:_ip_UnifiedCompliancePolicyUIAction" minOccurs="0"/>
                <xsd:element ref="ns4:TaxCatchAll" minOccurs="0"/>
                <xsd:element ref="ns2:ImageTagsTaxHTField" minOccurs="0"/>
                <xsd:element ref="ns2:MediaServiceLocation" minOccurs="0"/>
                <xsd:element ref="ns2:MediaLengthInSeconds" minOccurs="0"/>
                <xsd:element ref="ns2:Background" minOccurs="0"/>
                <xsd:element ref="ns2:MediaServiceSearchProperties" minOccurs="0"/>
                <xsd:element ref="ns2:MediaServiceDocTags" minOccurs="0"/>
                <xsd:element ref="ns2:MediaServiceObjectDetectorVersions" minOccurs="0"/>
                <xsd:element ref="ns2:MediaServiceSystemTag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 ma:readOnly="false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Status" ma:index="2" nillable="true" ma:displayName="Status" ma:default="Not started" ma:format="Dropdown" ma:hidden="true" ma:internalName="Status" ma:readOnly="false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  <xsd:element name="Image" ma:index="3" nillable="true" ma:displayName="Image" ma:format="Image" ma:hidden="true" ma:internalName="Image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hidden="true" ma:internalName="MediaServiceOCR" ma:readOnly="true">
      <xsd:simpleType>
        <xsd:restriction base="dms:Note"/>
      </xsd:simpleType>
    </xsd:element>
    <xsd:element name="MediaServiceAutoTags" ma:index="11" nillable="true" ma:displayName="MediaServiceAutoTags" ma:hidden="true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hidden="true" ma:internalName="MediaServiceKeyPoints" ma:readOnly="false">
      <xsd:simpleType>
        <xsd:restriction base="dms:Note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ImageTagsTaxHTField" ma:index="25" nillable="true" ma:taxonomy="true" ma:internalName="ImageTagsTaxHTField" ma:taxonomyFieldName="MediaServiceImageTags" ma:displayName="Image Tags" ma:readOnly="false" ma:fieldId="{5cf76f15-5ced-4ddc-b409-7134ff3c332f}" ma:taxonomyMulti="true" ma:sspId="e385fb40-52d4-4fae-9c5b-3e8ff8a5878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6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7" nillable="true" ma:displayName="MediaLengthInSeconds" ma:hidden="true" ma:internalName="MediaLengthInSeconds" ma:readOnly="true">
      <xsd:simpleType>
        <xsd:restriction base="dms:Unknown"/>
      </xsd:simpleType>
    </xsd:element>
    <xsd:element name="Background" ma:index="28" nillable="true" ma:displayName="Background" ma:default="0" ma:format="Dropdown" ma:hidden="true" ma:internalName="Background" ma:readOnly="false">
      <xsd:simpleType>
        <xsd:restriction base="dms:Boolean"/>
      </xsd:simpleType>
    </xsd:element>
    <xsd:element name="MediaServiceSearchProperties" ma:index="2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ocTags" ma:index="30" nillable="true" ma:displayName="MediaServiceDocTags" ma:hidden="true" ma:internalName="MediaServiceDocTags" ma:readOnly="true">
      <xsd:simpleType>
        <xsd:restriction base="dms:Note"/>
      </xsd:simpleType>
    </xsd:element>
    <xsd:element name="MediaServiceObjectDetectorVersions" ma:index="3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ystemTags" ma:index="32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BillingMetadata" ma:index="33" nillable="true" ma:displayName="MediaServiceBillingMetadata" ma:hidden="true" ma:internalName="MediaServiceBillingMetadata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e9df3-be65-4c73-a93b-d1236ebd677e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3f6bfcbc-3db3-4ae6-bd76-326f0798ad28}" ma:internalName="TaxCatchAll" ma:readOnly="false" ma:showField="CatchAllData" ma:web="16c05727-aa75-4e4a-9b5f-8a80a11658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484EBDC-94B5-4FDE-ABAE-3607A0927E20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1af3243-3dd4-4a8d-8c0d-dd76da1f02a5"/>
    <ds:schemaRef ds:uri="230e9df3-be65-4c73-a93b-d1236ebd677e"/>
  </ds:schemaRefs>
</ds:datastoreItem>
</file>

<file path=customXml/itemProps2.xml><?xml version="1.0" encoding="utf-8"?>
<ds:datastoreItem xmlns:ds="http://schemas.openxmlformats.org/officeDocument/2006/customXml" ds:itemID="{F037ADA4-AA00-4A6A-8275-4A061710C42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1af3243-3dd4-4a8d-8c0d-dd76da1f02a5"/>
    <ds:schemaRef ds:uri="16c05727-aa75-4e4a-9b5f-8a80a1165891"/>
    <ds:schemaRef ds:uri="230e9df3-be65-4c73-a93b-d1236ebd67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E6E20DF-E6B9-417D-93B1-A84B224483BA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/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3</TotalTime>
  <Pages>1</Pages>
  <Words>87</Words>
  <Characters>454</Characters>
  <Application>Microsoft Office Word</Application>
  <DocSecurity>0</DocSecurity>
  <Lines>34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Heather</dc:creator>
  <cp:lastModifiedBy>Newcastle Day Spa Wellness Centre Inc.</cp:lastModifiedBy>
  <cp:revision>6</cp:revision>
  <cp:lastPrinted>2025-10-06T13:35:00Z</cp:lastPrinted>
  <dcterms:created xsi:type="dcterms:W3CDTF">2025-10-06T13:32:00Z</dcterms:created>
  <dcterms:modified xsi:type="dcterms:W3CDTF">2025-10-06T13:36:00Z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  <property fmtid="{D5CDD505-2E9C-101B-9397-08002B2CF9AE}" pid="3" name="MediaServiceImageTags">
    <vt:lpwstr/>
  </property>
</Properties>
</file>